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035B5">
      <w:pPr>
        <w:pStyle w:val="6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3749593">
      <w:pPr>
        <w:pStyle w:val="2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50800</wp:posOffset>
            </wp:positionV>
            <wp:extent cx="5788025" cy="7267575"/>
            <wp:effectExtent l="0" t="0" r="3175" b="9525"/>
            <wp:wrapSquare wrapText="bothSides"/>
            <wp:docPr id="1" name="图片 2" descr="a7cf17a40a4c24b2daa62571731bc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a7cf17a40a4c24b2daa62571731bc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417" w:left="1587" w:header="851" w:footer="992" w:gutter="0"/>
      <w:pgNumType w:fmt="decimal" w:start="2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93EF2">
    <w:pPr>
      <w:pStyle w:val="4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2D6987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hSDSSN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D6987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16E32"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5OGRmMTQ4N2Q5MmY1OTk4NmVkZGI1NWM3OGQ1MTgifQ=="/>
    <w:docVar w:name="KSO_WPS_MARK_KEY" w:val="8cad94cc-b07e-4779-ab76-07de6e49ed9b"/>
  </w:docVars>
  <w:rsids>
    <w:rsidRoot w:val="00062020"/>
    <w:rsid w:val="00062020"/>
    <w:rsid w:val="00215C1F"/>
    <w:rsid w:val="002F03AA"/>
    <w:rsid w:val="003A60FB"/>
    <w:rsid w:val="003F23FB"/>
    <w:rsid w:val="00405546"/>
    <w:rsid w:val="004D012F"/>
    <w:rsid w:val="006444F6"/>
    <w:rsid w:val="00690D28"/>
    <w:rsid w:val="00696128"/>
    <w:rsid w:val="007357B7"/>
    <w:rsid w:val="00992E05"/>
    <w:rsid w:val="00BA1902"/>
    <w:rsid w:val="00FE1071"/>
    <w:rsid w:val="015854C3"/>
    <w:rsid w:val="01623A9E"/>
    <w:rsid w:val="01B47097"/>
    <w:rsid w:val="027553C9"/>
    <w:rsid w:val="031177CC"/>
    <w:rsid w:val="03FC69D1"/>
    <w:rsid w:val="04A709BA"/>
    <w:rsid w:val="04AF21A3"/>
    <w:rsid w:val="05F01BAC"/>
    <w:rsid w:val="0674085A"/>
    <w:rsid w:val="067F7D54"/>
    <w:rsid w:val="0C1052ED"/>
    <w:rsid w:val="0C9A5807"/>
    <w:rsid w:val="0CD664E5"/>
    <w:rsid w:val="0D4C1F8D"/>
    <w:rsid w:val="0ED03D9A"/>
    <w:rsid w:val="11105F66"/>
    <w:rsid w:val="11893E1F"/>
    <w:rsid w:val="118A5A64"/>
    <w:rsid w:val="119B49D7"/>
    <w:rsid w:val="13A72603"/>
    <w:rsid w:val="14186AA7"/>
    <w:rsid w:val="15C5386C"/>
    <w:rsid w:val="15F10AD6"/>
    <w:rsid w:val="18522052"/>
    <w:rsid w:val="188A3E44"/>
    <w:rsid w:val="1A0717DE"/>
    <w:rsid w:val="1AA67835"/>
    <w:rsid w:val="1ACD5323"/>
    <w:rsid w:val="1AE3066E"/>
    <w:rsid w:val="1BBF6419"/>
    <w:rsid w:val="1BD67694"/>
    <w:rsid w:val="1C2F75A5"/>
    <w:rsid w:val="1F1E1776"/>
    <w:rsid w:val="20153B74"/>
    <w:rsid w:val="209E34BE"/>
    <w:rsid w:val="21322096"/>
    <w:rsid w:val="21465528"/>
    <w:rsid w:val="215E28D4"/>
    <w:rsid w:val="21D338CE"/>
    <w:rsid w:val="244A638F"/>
    <w:rsid w:val="24785B32"/>
    <w:rsid w:val="25367963"/>
    <w:rsid w:val="27E71E64"/>
    <w:rsid w:val="27FE6C08"/>
    <w:rsid w:val="298A7CF8"/>
    <w:rsid w:val="299A1806"/>
    <w:rsid w:val="2B4B6154"/>
    <w:rsid w:val="2D0957D3"/>
    <w:rsid w:val="2D501612"/>
    <w:rsid w:val="2DAE1D49"/>
    <w:rsid w:val="307A0FC2"/>
    <w:rsid w:val="30896D3C"/>
    <w:rsid w:val="31DD71CE"/>
    <w:rsid w:val="32302BB1"/>
    <w:rsid w:val="336C62ED"/>
    <w:rsid w:val="35E639FD"/>
    <w:rsid w:val="38831079"/>
    <w:rsid w:val="39104877"/>
    <w:rsid w:val="3A5F1F6C"/>
    <w:rsid w:val="3B055A90"/>
    <w:rsid w:val="3CCD61DD"/>
    <w:rsid w:val="3F3A1725"/>
    <w:rsid w:val="3F631BC7"/>
    <w:rsid w:val="42F91656"/>
    <w:rsid w:val="442E69CE"/>
    <w:rsid w:val="443F72D5"/>
    <w:rsid w:val="4495083E"/>
    <w:rsid w:val="44AF7AFB"/>
    <w:rsid w:val="4519626B"/>
    <w:rsid w:val="49AB775A"/>
    <w:rsid w:val="49C7284F"/>
    <w:rsid w:val="4C415302"/>
    <w:rsid w:val="4F440C50"/>
    <w:rsid w:val="50AD75A6"/>
    <w:rsid w:val="50E27317"/>
    <w:rsid w:val="51A24D38"/>
    <w:rsid w:val="53390360"/>
    <w:rsid w:val="55397944"/>
    <w:rsid w:val="5572014C"/>
    <w:rsid w:val="55906505"/>
    <w:rsid w:val="58AF1DB9"/>
    <w:rsid w:val="58CC3916"/>
    <w:rsid w:val="5920540D"/>
    <w:rsid w:val="5BE150B2"/>
    <w:rsid w:val="5E8F6BDF"/>
    <w:rsid w:val="5E9D1A55"/>
    <w:rsid w:val="5F5367FF"/>
    <w:rsid w:val="5FEF7358"/>
    <w:rsid w:val="606A28A5"/>
    <w:rsid w:val="62760DB4"/>
    <w:rsid w:val="65BF41D8"/>
    <w:rsid w:val="66264689"/>
    <w:rsid w:val="67695CCD"/>
    <w:rsid w:val="6A623251"/>
    <w:rsid w:val="6BA3042D"/>
    <w:rsid w:val="6C2410A3"/>
    <w:rsid w:val="6C39116E"/>
    <w:rsid w:val="6DB15F4A"/>
    <w:rsid w:val="6F433BAD"/>
    <w:rsid w:val="71890614"/>
    <w:rsid w:val="71D72E41"/>
    <w:rsid w:val="71DD3195"/>
    <w:rsid w:val="73015DDD"/>
    <w:rsid w:val="768D3849"/>
    <w:rsid w:val="76B23675"/>
    <w:rsid w:val="76E7B1A2"/>
    <w:rsid w:val="77377FDC"/>
    <w:rsid w:val="779C1D69"/>
    <w:rsid w:val="784E3C9C"/>
    <w:rsid w:val="7B7C760E"/>
    <w:rsid w:val="7B7E7BBB"/>
    <w:rsid w:val="7CEB035A"/>
    <w:rsid w:val="7DE878F9"/>
    <w:rsid w:val="7E691BB5"/>
    <w:rsid w:val="BE9F2367"/>
    <w:rsid w:val="BEB731B4"/>
    <w:rsid w:val="C5F284AA"/>
    <w:rsid w:val="CBFB2AE5"/>
    <w:rsid w:val="DEFFA9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hint="eastAsia"/>
      <w:sz w:val="21"/>
    </w:r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locked/>
    <w:uiPriority w:val="0"/>
    <w:rPr>
      <w:b/>
    </w:rPr>
  </w:style>
  <w:style w:type="character" w:customStyle="1" w:styleId="11">
    <w:name w:val="Balloon Text Char"/>
    <w:basedOn w:val="9"/>
    <w:link w:val="3"/>
    <w:semiHidden/>
    <w:qFormat/>
    <w:uiPriority w:val="99"/>
    <w:rPr>
      <w:rFonts w:cs="Calibri"/>
      <w:sz w:val="16"/>
      <w:szCs w:val="0"/>
    </w:rPr>
  </w:style>
  <w:style w:type="character" w:customStyle="1" w:styleId="12">
    <w:name w:val="Footer Char"/>
    <w:basedOn w:val="9"/>
    <w:link w:val="4"/>
    <w:semiHidden/>
    <w:qFormat/>
    <w:uiPriority w:val="99"/>
    <w:rPr>
      <w:rFonts w:cs="Calibri"/>
      <w:sz w:val="18"/>
      <w:szCs w:val="18"/>
    </w:rPr>
  </w:style>
  <w:style w:type="character" w:customStyle="1" w:styleId="13">
    <w:name w:val="Header Char"/>
    <w:basedOn w:val="9"/>
    <w:link w:val="5"/>
    <w:semiHidden/>
    <w:qFormat/>
    <w:uiPriority w:val="99"/>
    <w:rPr>
      <w:rFonts w:cs="Calibri"/>
      <w:sz w:val="18"/>
      <w:szCs w:val="18"/>
    </w:rPr>
  </w:style>
  <w:style w:type="paragraph" w:customStyle="1" w:styleId="14">
    <w:name w:val="BodyText1I2"/>
    <w:basedOn w:val="15"/>
    <w:qFormat/>
    <w:uiPriority w:val="0"/>
    <w:pPr>
      <w:ind w:firstLine="420" w:firstLineChars="200"/>
    </w:pPr>
  </w:style>
  <w:style w:type="paragraph" w:customStyle="1" w:styleId="15">
    <w:name w:val="BodyTextIndent"/>
    <w:basedOn w:val="1"/>
    <w:next w:val="16"/>
    <w:qFormat/>
    <w:uiPriority w:val="0"/>
    <w:pPr>
      <w:spacing w:after="120"/>
      <w:ind w:left="420" w:leftChars="200"/>
    </w:pPr>
  </w:style>
  <w:style w:type="paragraph" w:customStyle="1" w:styleId="16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 w:eastAsia="仿宋"/>
      <w:kern w:val="2"/>
      <w:sz w:val="32"/>
      <w:szCs w:val="24"/>
      <w:lang w:val="en-US" w:eastAsia="zh-CN" w:bidi="ar-SA"/>
    </w:rPr>
  </w:style>
  <w:style w:type="paragraph" w:customStyle="1" w:styleId="17">
    <w:name w:val="公文主体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8">
    <w:name w:val="Char Char1 Char"/>
    <w:basedOn w:val="1"/>
    <w:qFormat/>
    <w:uiPriority w:val="0"/>
    <w:rPr>
      <w:rFonts w:eastAsia="仿宋_GB2312"/>
      <w:sz w:val="32"/>
      <w:szCs w:val="21"/>
    </w:rPr>
  </w:style>
  <w:style w:type="paragraph" w:customStyle="1" w:styleId="19">
    <w:name w:val="p0"/>
    <w:next w:val="3"/>
    <w:qFormat/>
    <w:uiPriority w:val="0"/>
    <w:pPr>
      <w:jc w:val="both"/>
    </w:pPr>
    <w:rPr>
      <w:rFonts w:ascii="Times New Roman" w:hAnsi="Times New Roman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2017-12-23T15:37:00Z</dcterms:created>
  <dc:creator>ASUS</dc:creator>
  <cp:lastModifiedBy>李金川</cp:lastModifiedBy>
  <cp:lastPrinted>2025-01-08T16:54:00Z</cp:lastPrinted>
  <dcterms:modified xsi:type="dcterms:W3CDTF">2025-01-15T12:34:30Z</dcterms:modified>
  <dc:title>马府通〔2025〕 号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62256E6752A94DCC9F0A7DE9FD8EE97B_13</vt:lpwstr>
  </property>
  <property fmtid="{D5CDD505-2E9C-101B-9397-08002B2CF9AE}" pid="4" name="KSOTemplateDocerSaveRecord">
    <vt:lpwstr>eyJoZGlkIjoiNTZkN2E3YjZlZGNhMWIzOWRkZTBkMzAzYmJmMTk3OWYifQ==</vt:lpwstr>
  </property>
</Properties>
</file>